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C7C83" w14:textId="0D13285E" w:rsidR="00694E94" w:rsidRDefault="00597A46" w:rsidP="00694E94">
      <w:pPr>
        <w:pStyle w:val="Textkrper"/>
        <w:rPr>
          <w:b/>
        </w:rPr>
      </w:pPr>
      <w:r>
        <w:rPr>
          <w:b/>
        </w:rPr>
        <w:t>Datenformular</w:t>
      </w:r>
      <w:r w:rsidR="00EE649E">
        <w:rPr>
          <w:b/>
        </w:rPr>
        <w:t xml:space="preserve"> für Lehrbeautrag</w:t>
      </w:r>
      <w:r w:rsidR="007E5274">
        <w:rPr>
          <w:b/>
        </w:rPr>
        <w:t>t</w:t>
      </w:r>
      <w:r w:rsidR="00EE649E">
        <w:rPr>
          <w:b/>
        </w:rPr>
        <w:t>e</w:t>
      </w:r>
    </w:p>
    <w:p w14:paraId="1DF1711A" w14:textId="77777777" w:rsidR="007B3FA1" w:rsidRDefault="007B3FA1" w:rsidP="00694E94">
      <w:pPr>
        <w:pStyle w:val="Textkrper"/>
      </w:pPr>
    </w:p>
    <w:p w14:paraId="528CBF2C" w14:textId="7BFDC25B" w:rsidR="007B3FA1" w:rsidRDefault="00F770A0" w:rsidP="00694E94">
      <w:pPr>
        <w:pStyle w:val="Textkrper"/>
        <w:rPr>
          <w:sz w:val="14"/>
          <w:szCs w:val="16"/>
        </w:rPr>
      </w:pPr>
      <w:r>
        <w:rPr>
          <w:sz w:val="14"/>
          <w:szCs w:val="16"/>
        </w:rPr>
        <w:t xml:space="preserve">Das Datenformular </w:t>
      </w:r>
      <w:r w:rsidR="007B3FA1" w:rsidRPr="007B3FA1">
        <w:rPr>
          <w:sz w:val="14"/>
          <w:szCs w:val="16"/>
        </w:rPr>
        <w:t xml:space="preserve">ist für die gesamte Dauer des </w:t>
      </w:r>
      <w:r w:rsidR="00EE649E">
        <w:rPr>
          <w:sz w:val="14"/>
          <w:szCs w:val="16"/>
        </w:rPr>
        <w:t>Lehrbeauftragtenverh</w:t>
      </w:r>
      <w:r w:rsidR="007B3FA1" w:rsidRPr="007B3FA1">
        <w:rPr>
          <w:sz w:val="14"/>
          <w:szCs w:val="16"/>
        </w:rPr>
        <w:t xml:space="preserve">ältnisses angelegt. </w:t>
      </w:r>
    </w:p>
    <w:p w14:paraId="7C8ED4D2" w14:textId="77777777" w:rsidR="007B3FA1" w:rsidRDefault="007B3FA1" w:rsidP="00694E94">
      <w:pPr>
        <w:pStyle w:val="Textkrper"/>
        <w:rPr>
          <w:sz w:val="14"/>
          <w:szCs w:val="16"/>
        </w:rPr>
      </w:pPr>
      <w:r w:rsidRPr="007B3FA1">
        <w:rPr>
          <w:sz w:val="14"/>
          <w:szCs w:val="16"/>
        </w:rPr>
        <w:t>Bitte handschriftlich in Druckbuchstaben oder digital in den farblich markierten Feldern ausfüllen.</w:t>
      </w:r>
    </w:p>
    <w:p w14:paraId="0E877454" w14:textId="77777777" w:rsidR="00EE649E" w:rsidRPr="007B3FA1" w:rsidRDefault="00EE649E" w:rsidP="00694E94">
      <w:pPr>
        <w:pStyle w:val="Textkrper"/>
        <w:rPr>
          <w:sz w:val="14"/>
          <w:szCs w:val="16"/>
        </w:rPr>
      </w:pPr>
      <w:r>
        <w:rPr>
          <w:sz w:val="14"/>
          <w:szCs w:val="16"/>
        </w:rPr>
        <w:t>Bei eventuellen Veränderunge</w:t>
      </w:r>
      <w:r w:rsidR="007E5274">
        <w:rPr>
          <w:sz w:val="14"/>
          <w:szCs w:val="16"/>
        </w:rPr>
        <w:t>n sind Sie verpflichtet, diese A</w:t>
      </w:r>
      <w:r>
        <w:rPr>
          <w:sz w:val="14"/>
          <w:szCs w:val="16"/>
        </w:rPr>
        <w:t>nderung uns mitzuteilen.</w:t>
      </w:r>
    </w:p>
    <w:p w14:paraId="7D866DB0" w14:textId="77777777" w:rsidR="007B3FA1" w:rsidRDefault="007B3FA1" w:rsidP="00694E94">
      <w:pPr>
        <w:pStyle w:val="Textkrper"/>
      </w:pPr>
    </w:p>
    <w:tbl>
      <w:tblPr>
        <w:tblStyle w:val="TabelleRaster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073"/>
      </w:tblGrid>
      <w:tr w:rsidR="009D6400" w14:paraId="39B5B2AC" w14:textId="77777777" w:rsidTr="009624FC">
        <w:trPr>
          <w:tblHeader/>
        </w:trPr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292AFB77" w14:textId="77777777" w:rsidR="00DA752E" w:rsidRPr="00DA752E" w:rsidRDefault="00415FAA" w:rsidP="00DA752E">
            <w:pPr>
              <w:pStyle w:val="berschrift2"/>
              <w:numPr>
                <w:ilvl w:val="0"/>
                <w:numId w:val="3"/>
              </w:numPr>
              <w:rPr>
                <w:color w:val="auto"/>
                <w:sz w:val="24"/>
                <w:szCs w:val="24"/>
              </w:rPr>
            </w:pPr>
            <w:r w:rsidRPr="00DA752E">
              <w:rPr>
                <w:color w:val="auto"/>
                <w:sz w:val="24"/>
                <w:szCs w:val="24"/>
              </w:rPr>
              <w:t>Allgemeine Personalie</w:t>
            </w:r>
            <w:r w:rsidR="00DA752E" w:rsidRPr="00DA752E">
              <w:rPr>
                <w:color w:val="auto"/>
                <w:sz w:val="24"/>
                <w:szCs w:val="24"/>
              </w:rPr>
              <w:t>n</w:t>
            </w:r>
          </w:p>
          <w:p w14:paraId="70FDC7E3" w14:textId="77777777" w:rsidR="00694E94" w:rsidRPr="00694E94" w:rsidRDefault="00694E94" w:rsidP="00694E94"/>
          <w:tbl>
            <w:tblPr>
              <w:tblStyle w:val="Tabellenraster"/>
              <w:tblW w:w="8959" w:type="dxa"/>
              <w:tblLook w:val="04A0" w:firstRow="1" w:lastRow="0" w:firstColumn="1" w:lastColumn="0" w:noHBand="0" w:noVBand="1"/>
            </w:tblPr>
            <w:tblGrid>
              <w:gridCol w:w="1493"/>
              <w:gridCol w:w="1088"/>
              <w:gridCol w:w="1030"/>
              <w:gridCol w:w="868"/>
              <w:gridCol w:w="228"/>
              <w:gridCol w:w="1577"/>
              <w:gridCol w:w="549"/>
              <w:gridCol w:w="339"/>
              <w:gridCol w:w="1787"/>
            </w:tblGrid>
            <w:tr w:rsidR="00044266" w:rsidRPr="00D5093A" w14:paraId="3A0F1EC5" w14:textId="77777777" w:rsidTr="00B466E1">
              <w:trPr>
                <w:trHeight w:val="557"/>
              </w:trPr>
              <w:tc>
                <w:tcPr>
                  <w:tcW w:w="4479" w:type="dxa"/>
                  <w:gridSpan w:val="4"/>
                  <w:shd w:val="clear" w:color="auto" w:fill="CCC0D9" w:themeFill="accent4" w:themeFillTint="66"/>
                </w:tcPr>
                <w:p w14:paraId="52EA507E" w14:textId="77777777" w:rsidR="00044266" w:rsidRPr="00D5093A" w:rsidRDefault="00044266" w:rsidP="00415FAA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 w:rsidRPr="00D5093A"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Nachname</w:t>
                  </w:r>
                </w:p>
                <w:p w14:paraId="021EC386" w14:textId="77777777" w:rsidR="00044266" w:rsidRPr="00D5093A" w:rsidRDefault="00044266" w:rsidP="00415FAA">
                  <w:pPr>
                    <w:rPr>
                      <w:rFonts w:ascii="Arial" w:hAnsi="Arial" w:cs="Arial"/>
                      <w:lang w:bidi="de-DE"/>
                    </w:rPr>
                  </w:pPr>
                </w:p>
              </w:tc>
              <w:tc>
                <w:tcPr>
                  <w:tcW w:w="4480" w:type="dxa"/>
                  <w:gridSpan w:val="5"/>
                  <w:shd w:val="clear" w:color="auto" w:fill="CCC0D9" w:themeFill="accent4" w:themeFillTint="66"/>
                </w:tcPr>
                <w:p w14:paraId="713FA5AC" w14:textId="77777777" w:rsidR="00044266" w:rsidRPr="00D5093A" w:rsidRDefault="00044266" w:rsidP="008F0B36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 w:rsidRPr="00D5093A"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Geburtsname</w:t>
                  </w:r>
                </w:p>
                <w:p w14:paraId="31C3A7F5" w14:textId="77777777" w:rsidR="00044266" w:rsidRPr="00B466E1" w:rsidRDefault="00044266" w:rsidP="008F0B36">
                  <w:pPr>
                    <w:rPr>
                      <w:rFonts w:ascii="Arial" w:hAnsi="Arial" w:cs="Arial"/>
                      <w:szCs w:val="18"/>
                      <w:lang w:bidi="de-DE"/>
                    </w:rPr>
                  </w:pPr>
                </w:p>
              </w:tc>
            </w:tr>
            <w:tr w:rsidR="00044266" w:rsidRPr="00D5093A" w14:paraId="52989838" w14:textId="77777777" w:rsidTr="00B466E1">
              <w:trPr>
                <w:trHeight w:val="557"/>
              </w:trPr>
              <w:tc>
                <w:tcPr>
                  <w:tcW w:w="8959" w:type="dxa"/>
                  <w:gridSpan w:val="9"/>
                  <w:shd w:val="clear" w:color="auto" w:fill="CCC0D9" w:themeFill="accent4" w:themeFillTint="66"/>
                </w:tcPr>
                <w:p w14:paraId="711C5151" w14:textId="77777777" w:rsidR="00044266" w:rsidRPr="00D5093A" w:rsidRDefault="00044266" w:rsidP="00415FAA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 w:rsidRPr="00D5093A"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Vorname (Rufname bitte unterstreichen)</w:t>
                  </w:r>
                </w:p>
                <w:p w14:paraId="666883E3" w14:textId="77777777" w:rsidR="00044266" w:rsidRPr="00D5093A" w:rsidRDefault="00044266" w:rsidP="00415FAA">
                  <w:pPr>
                    <w:rPr>
                      <w:rFonts w:ascii="Arial" w:hAnsi="Arial" w:cs="Arial"/>
                      <w:lang w:bidi="de-DE"/>
                    </w:rPr>
                  </w:pPr>
                </w:p>
              </w:tc>
            </w:tr>
            <w:tr w:rsidR="00933C76" w:rsidRPr="00D5093A" w14:paraId="742DA4F8" w14:textId="77777777" w:rsidTr="00B466E1">
              <w:trPr>
                <w:trHeight w:val="557"/>
              </w:trPr>
              <w:tc>
                <w:tcPr>
                  <w:tcW w:w="3611" w:type="dxa"/>
                  <w:gridSpan w:val="3"/>
                  <w:shd w:val="clear" w:color="auto" w:fill="CCC0D9" w:themeFill="accent4" w:themeFillTint="66"/>
                </w:tcPr>
                <w:p w14:paraId="431486BE" w14:textId="77777777" w:rsidR="00933C76" w:rsidRPr="00D5093A" w:rsidRDefault="00933C76" w:rsidP="00EB5A17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 w:rsidRPr="00D5093A"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Geburtsdatum</w:t>
                  </w:r>
                </w:p>
                <w:p w14:paraId="0581FE2B" w14:textId="77777777" w:rsidR="00933C76" w:rsidRPr="00D5093A" w:rsidRDefault="00933C76" w:rsidP="00EB5A17">
                  <w:pPr>
                    <w:rPr>
                      <w:rFonts w:ascii="Arial" w:hAnsi="Arial" w:cs="Arial"/>
                      <w:lang w:bidi="de-DE"/>
                    </w:rPr>
                  </w:pPr>
                </w:p>
              </w:tc>
              <w:tc>
                <w:tcPr>
                  <w:tcW w:w="2673" w:type="dxa"/>
                  <w:gridSpan w:val="3"/>
                  <w:shd w:val="clear" w:color="auto" w:fill="CCC0D9" w:themeFill="accent4" w:themeFillTint="66"/>
                </w:tcPr>
                <w:p w14:paraId="6700749C" w14:textId="77777777" w:rsidR="00933C76" w:rsidRDefault="00933C76" w:rsidP="00EB5A17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 w:rsidRPr="00D5093A"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Geburtsort</w:t>
                  </w:r>
                </w:p>
                <w:p w14:paraId="17867F55" w14:textId="77777777" w:rsidR="00933C76" w:rsidRPr="00933C76" w:rsidRDefault="00933C76" w:rsidP="00EB5A17">
                  <w:pPr>
                    <w:rPr>
                      <w:rFonts w:ascii="Arial" w:hAnsi="Arial" w:cs="Arial"/>
                      <w:szCs w:val="14"/>
                      <w:lang w:bidi="de-DE"/>
                    </w:rPr>
                  </w:pPr>
                </w:p>
              </w:tc>
              <w:tc>
                <w:tcPr>
                  <w:tcW w:w="2675" w:type="dxa"/>
                  <w:gridSpan w:val="3"/>
                  <w:shd w:val="clear" w:color="auto" w:fill="CCC0D9" w:themeFill="accent4" w:themeFillTint="66"/>
                </w:tcPr>
                <w:p w14:paraId="1DCFA09F" w14:textId="77777777" w:rsidR="00933C76" w:rsidRPr="00933C76" w:rsidRDefault="00933C76" w:rsidP="00EB5A17">
                  <w:pPr>
                    <w:rPr>
                      <w:rFonts w:ascii="Arial" w:hAnsi="Arial" w:cs="Arial"/>
                      <w:sz w:val="14"/>
                      <w:szCs w:val="18"/>
                      <w:lang w:bidi="de-DE"/>
                    </w:rPr>
                  </w:pPr>
                  <w:r w:rsidRPr="00933C76">
                    <w:rPr>
                      <w:rFonts w:ascii="Arial" w:hAnsi="Arial" w:cs="Arial"/>
                      <w:sz w:val="14"/>
                      <w:szCs w:val="18"/>
                      <w:lang w:bidi="de-DE"/>
                    </w:rPr>
                    <w:t>Staatsangehörigkeit</w:t>
                  </w:r>
                </w:p>
                <w:p w14:paraId="4151A4D7" w14:textId="77777777" w:rsidR="00933C76" w:rsidRPr="00A60344" w:rsidRDefault="00933C76" w:rsidP="00EB5A17">
                  <w:pPr>
                    <w:rPr>
                      <w:rFonts w:ascii="Arial" w:hAnsi="Arial" w:cs="Arial"/>
                      <w:szCs w:val="18"/>
                      <w:lang w:bidi="de-DE"/>
                    </w:rPr>
                  </w:pPr>
                </w:p>
              </w:tc>
            </w:tr>
            <w:tr w:rsidR="004D3EB7" w:rsidRPr="00D5093A" w14:paraId="04133877" w14:textId="77777777" w:rsidTr="00B466E1">
              <w:trPr>
                <w:trHeight w:val="557"/>
              </w:trPr>
              <w:tc>
                <w:tcPr>
                  <w:tcW w:w="3611" w:type="dxa"/>
                  <w:gridSpan w:val="3"/>
                  <w:shd w:val="clear" w:color="auto" w:fill="CCC0D9" w:themeFill="accent4" w:themeFillTint="66"/>
                </w:tcPr>
                <w:p w14:paraId="161EA845" w14:textId="77777777" w:rsidR="004D3EB7" w:rsidRPr="00D5093A" w:rsidRDefault="004D3EB7" w:rsidP="004D3EB7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 w:rsidRPr="00D5093A"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Konfession</w:t>
                  </w:r>
                </w:p>
                <w:p w14:paraId="312A2161" w14:textId="77777777" w:rsidR="004D3EB7" w:rsidRPr="00A60344" w:rsidRDefault="004D3EB7" w:rsidP="004D3EB7">
                  <w:pPr>
                    <w:rPr>
                      <w:rFonts w:ascii="Arial" w:hAnsi="Arial" w:cs="Arial"/>
                      <w:szCs w:val="18"/>
                      <w:lang w:bidi="de-DE"/>
                    </w:rPr>
                  </w:pPr>
                </w:p>
              </w:tc>
              <w:tc>
                <w:tcPr>
                  <w:tcW w:w="5348" w:type="dxa"/>
                  <w:gridSpan w:val="6"/>
                  <w:shd w:val="clear" w:color="auto" w:fill="CCC0D9" w:themeFill="accent4" w:themeFillTint="66"/>
                </w:tcPr>
                <w:p w14:paraId="384F5690" w14:textId="77777777" w:rsidR="004D3EB7" w:rsidRDefault="004D3EB7" w:rsidP="004D3EB7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Ich gehöre keiner Konfession an</w:t>
                  </w:r>
                </w:p>
                <w:sdt>
                  <w:sdtPr>
                    <w:rPr>
                      <w:rFonts w:ascii="Arial" w:hAnsi="Arial" w:cs="Arial"/>
                      <w:szCs w:val="14"/>
                      <w:lang w:bidi="de-DE"/>
                    </w:rPr>
                    <w:id w:val="8568508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56B8A15C" w14:textId="77777777" w:rsidR="004D3EB7" w:rsidRPr="004D3EB7" w:rsidRDefault="004D3EB7" w:rsidP="004D3EB7">
                      <w:pPr>
                        <w:rPr>
                          <w:rFonts w:ascii="Arial" w:hAnsi="Arial" w:cs="Arial"/>
                          <w:szCs w:val="14"/>
                          <w:lang w:bidi="de-DE"/>
                        </w:rPr>
                      </w:pPr>
                      <w:r w:rsidRPr="004D3EB7">
                        <w:rPr>
                          <w:rFonts w:ascii="MS Gothic" w:eastAsia="MS Gothic" w:hAnsi="MS Gothic" w:cs="Arial" w:hint="eastAsia"/>
                          <w:szCs w:val="14"/>
                          <w:lang w:bidi="de-DE"/>
                        </w:rPr>
                        <w:t>☐</w:t>
                      </w:r>
                    </w:p>
                  </w:sdtContent>
                </w:sdt>
              </w:tc>
            </w:tr>
            <w:tr w:rsidR="004D3EB7" w:rsidRPr="00D5093A" w14:paraId="2B7EF32A" w14:textId="77777777" w:rsidTr="00B71A3C">
              <w:trPr>
                <w:trHeight w:val="116"/>
              </w:trPr>
              <w:tc>
                <w:tcPr>
                  <w:tcW w:w="8959" w:type="dxa"/>
                  <w:gridSpan w:val="9"/>
                </w:tcPr>
                <w:p w14:paraId="7069F23D" w14:textId="77777777" w:rsidR="004D3EB7" w:rsidRPr="00D5093A" w:rsidRDefault="004D3EB7" w:rsidP="004D3EB7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 w:rsidRPr="00D5093A"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Anschrift</w:t>
                  </w:r>
                </w:p>
              </w:tc>
            </w:tr>
            <w:tr w:rsidR="004D3EB7" w:rsidRPr="00D5093A" w14:paraId="6ACAB9C9" w14:textId="77777777" w:rsidTr="00B466E1">
              <w:trPr>
                <w:trHeight w:val="557"/>
              </w:trPr>
              <w:tc>
                <w:tcPr>
                  <w:tcW w:w="1493" w:type="dxa"/>
                  <w:shd w:val="clear" w:color="auto" w:fill="CCC0D9" w:themeFill="accent4" w:themeFillTint="66"/>
                </w:tcPr>
                <w:p w14:paraId="40436667" w14:textId="77777777" w:rsidR="004D3EB7" w:rsidRPr="00D5093A" w:rsidRDefault="004D3EB7" w:rsidP="004D3EB7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 w:rsidRPr="00D5093A"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PLZ</w:t>
                  </w:r>
                </w:p>
                <w:p w14:paraId="74BC5694" w14:textId="77777777" w:rsidR="004D3EB7" w:rsidRPr="00D5093A" w:rsidRDefault="004D3EB7" w:rsidP="004D3EB7">
                  <w:pPr>
                    <w:rPr>
                      <w:rFonts w:ascii="Arial" w:hAnsi="Arial" w:cs="Arial"/>
                      <w:lang w:bidi="de-DE"/>
                    </w:rPr>
                  </w:pPr>
                </w:p>
              </w:tc>
              <w:tc>
                <w:tcPr>
                  <w:tcW w:w="2118" w:type="dxa"/>
                  <w:gridSpan w:val="2"/>
                  <w:shd w:val="clear" w:color="auto" w:fill="CCC0D9" w:themeFill="accent4" w:themeFillTint="66"/>
                </w:tcPr>
                <w:p w14:paraId="785271CF" w14:textId="77777777" w:rsidR="004D3EB7" w:rsidRPr="00D5093A" w:rsidRDefault="004D3EB7" w:rsidP="004D3EB7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 w:rsidRPr="00D5093A"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Wohnort</w:t>
                  </w:r>
                </w:p>
                <w:p w14:paraId="0DE510C2" w14:textId="77777777" w:rsidR="004D3EB7" w:rsidRPr="00D5093A" w:rsidRDefault="004D3EB7" w:rsidP="004D3EB7">
                  <w:pPr>
                    <w:rPr>
                      <w:rFonts w:ascii="Arial" w:hAnsi="Arial" w:cs="Arial"/>
                      <w:lang w:bidi="de-DE"/>
                    </w:rPr>
                  </w:pPr>
                </w:p>
              </w:tc>
              <w:tc>
                <w:tcPr>
                  <w:tcW w:w="3561" w:type="dxa"/>
                  <w:gridSpan w:val="5"/>
                  <w:shd w:val="clear" w:color="auto" w:fill="CCC0D9" w:themeFill="accent4" w:themeFillTint="66"/>
                </w:tcPr>
                <w:p w14:paraId="27C08E03" w14:textId="77777777" w:rsidR="004D3EB7" w:rsidRPr="00D5093A" w:rsidRDefault="004D3EB7" w:rsidP="004D3EB7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 w:rsidRPr="00D5093A"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Straße, Hausnummer</w:t>
                  </w:r>
                </w:p>
                <w:p w14:paraId="2114D106" w14:textId="77777777" w:rsidR="004D3EB7" w:rsidRPr="00D5093A" w:rsidRDefault="004D3EB7" w:rsidP="004D3EB7">
                  <w:pPr>
                    <w:rPr>
                      <w:rFonts w:ascii="Arial" w:hAnsi="Arial" w:cs="Arial"/>
                      <w:lang w:bidi="de-DE"/>
                    </w:rPr>
                  </w:pPr>
                </w:p>
              </w:tc>
              <w:tc>
                <w:tcPr>
                  <w:tcW w:w="1787" w:type="dxa"/>
                  <w:shd w:val="clear" w:color="auto" w:fill="CCC0D9" w:themeFill="accent4" w:themeFillTint="66"/>
                </w:tcPr>
                <w:p w14:paraId="36A3950B" w14:textId="77777777" w:rsidR="004D3EB7" w:rsidRPr="00D5093A" w:rsidRDefault="0088677C" w:rsidP="004D3EB7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Mobilfunknummer</w:t>
                  </w:r>
                </w:p>
                <w:p w14:paraId="3C9993E0" w14:textId="77777777" w:rsidR="004D3EB7" w:rsidRPr="00D5093A" w:rsidRDefault="004D3EB7" w:rsidP="004D3EB7">
                  <w:pPr>
                    <w:rPr>
                      <w:rFonts w:ascii="Arial" w:hAnsi="Arial" w:cs="Arial"/>
                      <w:lang w:bidi="de-DE"/>
                    </w:rPr>
                  </w:pPr>
                </w:p>
              </w:tc>
            </w:tr>
            <w:tr w:rsidR="0088677C" w:rsidRPr="00D5093A" w14:paraId="01C2FEB5" w14:textId="77777777" w:rsidTr="00B466E1">
              <w:trPr>
                <w:trHeight w:val="557"/>
              </w:trPr>
              <w:tc>
                <w:tcPr>
                  <w:tcW w:w="2581" w:type="dxa"/>
                  <w:gridSpan w:val="2"/>
                  <w:shd w:val="clear" w:color="auto" w:fill="CCC0D9" w:themeFill="accent4" w:themeFillTint="66"/>
                </w:tcPr>
                <w:p w14:paraId="7E4643CF" w14:textId="77777777" w:rsidR="0088677C" w:rsidRPr="00D5093A" w:rsidRDefault="0088677C" w:rsidP="004D3EB7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 w:rsidRPr="00D5093A"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E-Mail-Adresse</w:t>
                  </w:r>
                </w:p>
                <w:p w14:paraId="68A45CB3" w14:textId="77777777" w:rsidR="0088677C" w:rsidRPr="00C21075" w:rsidRDefault="0088677C" w:rsidP="004D3EB7">
                  <w:pPr>
                    <w:rPr>
                      <w:rFonts w:ascii="Arial" w:hAnsi="Arial" w:cs="Arial"/>
                      <w:sz w:val="20"/>
                      <w:lang w:bidi="de-DE"/>
                    </w:rPr>
                  </w:pPr>
                </w:p>
              </w:tc>
              <w:tc>
                <w:tcPr>
                  <w:tcW w:w="2126" w:type="dxa"/>
                  <w:gridSpan w:val="3"/>
                  <w:shd w:val="clear" w:color="auto" w:fill="CCC0D9" w:themeFill="accent4" w:themeFillTint="66"/>
                </w:tcPr>
                <w:p w14:paraId="04852CA7" w14:textId="77777777" w:rsidR="0088677C" w:rsidRDefault="0088677C" w:rsidP="004D3EB7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Telefonnummer privat</w:t>
                  </w:r>
                </w:p>
                <w:p w14:paraId="040EAC2F" w14:textId="77777777" w:rsidR="0088677C" w:rsidRPr="0088677C" w:rsidRDefault="0088677C" w:rsidP="004D3EB7">
                  <w:pPr>
                    <w:rPr>
                      <w:rFonts w:ascii="Arial" w:hAnsi="Arial" w:cs="Arial"/>
                      <w:szCs w:val="18"/>
                      <w:lang w:bidi="de-DE"/>
                    </w:rPr>
                  </w:pPr>
                </w:p>
              </w:tc>
              <w:tc>
                <w:tcPr>
                  <w:tcW w:w="2126" w:type="dxa"/>
                  <w:gridSpan w:val="2"/>
                  <w:shd w:val="clear" w:color="auto" w:fill="CCC0D9" w:themeFill="accent4" w:themeFillTint="66"/>
                </w:tcPr>
                <w:p w14:paraId="41F02C50" w14:textId="77777777" w:rsidR="0088677C" w:rsidRDefault="0088677C" w:rsidP="004D3EB7">
                  <w:pPr>
                    <w:rPr>
                      <w:rFonts w:ascii="Arial" w:hAnsi="Arial" w:cs="Arial"/>
                      <w:sz w:val="14"/>
                      <w:lang w:bidi="de-DE"/>
                    </w:rPr>
                  </w:pPr>
                  <w:r w:rsidRPr="0088677C">
                    <w:rPr>
                      <w:rFonts w:ascii="Arial" w:hAnsi="Arial" w:cs="Arial"/>
                      <w:sz w:val="14"/>
                      <w:lang w:bidi="de-DE"/>
                    </w:rPr>
                    <w:t>Telefonnummer geschäftlich</w:t>
                  </w:r>
                </w:p>
                <w:p w14:paraId="35E0DD78" w14:textId="77777777" w:rsidR="0088677C" w:rsidRPr="0088677C" w:rsidRDefault="0088677C" w:rsidP="004D3EB7">
                  <w:pPr>
                    <w:rPr>
                      <w:rFonts w:ascii="Arial" w:hAnsi="Arial" w:cs="Arial"/>
                      <w:lang w:bidi="de-DE"/>
                    </w:rPr>
                  </w:pPr>
                </w:p>
              </w:tc>
              <w:tc>
                <w:tcPr>
                  <w:tcW w:w="2126" w:type="dxa"/>
                  <w:gridSpan w:val="2"/>
                  <w:shd w:val="clear" w:color="auto" w:fill="CCC0D9" w:themeFill="accent4" w:themeFillTint="66"/>
                </w:tcPr>
                <w:p w14:paraId="0E9D075C" w14:textId="77777777" w:rsidR="0088677C" w:rsidRPr="00D5093A" w:rsidRDefault="0088677C" w:rsidP="004D3EB7">
                  <w:pPr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</w:pPr>
                  <w:r w:rsidRPr="00D5093A">
                    <w:rPr>
                      <w:rFonts w:ascii="Arial" w:hAnsi="Arial" w:cs="Arial"/>
                      <w:sz w:val="14"/>
                      <w:szCs w:val="14"/>
                      <w:lang w:bidi="de-DE"/>
                    </w:rPr>
                    <w:t>Faxnummer</w:t>
                  </w:r>
                </w:p>
                <w:p w14:paraId="393001D4" w14:textId="77777777" w:rsidR="0088677C" w:rsidRPr="00D5093A" w:rsidRDefault="0088677C" w:rsidP="004D3EB7">
                  <w:pPr>
                    <w:rPr>
                      <w:rFonts w:ascii="Arial" w:hAnsi="Arial" w:cs="Arial"/>
                      <w:lang w:bidi="de-DE"/>
                    </w:rPr>
                  </w:pPr>
                </w:p>
              </w:tc>
            </w:tr>
          </w:tbl>
          <w:p w14:paraId="30B20D51" w14:textId="77777777" w:rsidR="00415FAA" w:rsidRPr="00415FAA" w:rsidRDefault="00415FAA" w:rsidP="00415FAA"/>
        </w:tc>
      </w:tr>
    </w:tbl>
    <w:p w14:paraId="0A943D97" w14:textId="77777777" w:rsidR="009145FD" w:rsidRDefault="009145FD" w:rsidP="005253A2"/>
    <w:p w14:paraId="740B79CF" w14:textId="77777777" w:rsidR="00CD34DB" w:rsidRDefault="00CD34DB" w:rsidP="005253A2"/>
    <w:p w14:paraId="774CDDA0" w14:textId="77777777" w:rsidR="00993D09" w:rsidRDefault="00CD34DB" w:rsidP="00993D09">
      <w:pPr>
        <w:pStyle w:val="Listenabsatz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Studium</w:t>
      </w:r>
    </w:p>
    <w:p w14:paraId="5ADF44D3" w14:textId="77777777" w:rsidR="00993D09" w:rsidRDefault="00993D09" w:rsidP="00993D09">
      <w:pPr>
        <w:rPr>
          <w:rFonts w:ascii="Arial" w:hAnsi="Arial" w:cs="Arial"/>
          <w:b/>
        </w:rPr>
      </w:pPr>
    </w:p>
    <w:tbl>
      <w:tblPr>
        <w:tblStyle w:val="Tabellenraster"/>
        <w:tblW w:w="9067" w:type="dxa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3022"/>
        <w:gridCol w:w="1511"/>
        <w:gridCol w:w="1511"/>
        <w:gridCol w:w="3023"/>
      </w:tblGrid>
      <w:tr w:rsidR="00CD34DB" w:rsidRPr="00993D09" w14:paraId="498E6018" w14:textId="77777777" w:rsidTr="00B466E1">
        <w:trPr>
          <w:trHeight w:val="552"/>
        </w:trPr>
        <w:tc>
          <w:tcPr>
            <w:tcW w:w="3022" w:type="dxa"/>
            <w:shd w:val="clear" w:color="auto" w:fill="CCC0D9" w:themeFill="accent4" w:themeFillTint="66"/>
          </w:tcPr>
          <w:p w14:paraId="42603CAD" w14:textId="77777777" w:rsidR="00CD34DB" w:rsidRPr="00993D09" w:rsidRDefault="00CD34DB" w:rsidP="00993D0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Studiengang</w:t>
            </w:r>
          </w:p>
          <w:p w14:paraId="01049384" w14:textId="77777777" w:rsidR="00CD34DB" w:rsidRPr="00993D09" w:rsidRDefault="00CD34DB" w:rsidP="00993D09">
            <w:pPr>
              <w:rPr>
                <w:rFonts w:ascii="Arial" w:hAnsi="Arial" w:cs="Arial"/>
              </w:rPr>
            </w:pPr>
          </w:p>
        </w:tc>
        <w:tc>
          <w:tcPr>
            <w:tcW w:w="3022" w:type="dxa"/>
            <w:gridSpan w:val="2"/>
            <w:shd w:val="clear" w:color="auto" w:fill="CCC0D9" w:themeFill="accent4" w:themeFillTint="66"/>
          </w:tcPr>
          <w:p w14:paraId="279BDA30" w14:textId="77777777" w:rsidR="00CD34DB" w:rsidRDefault="00CD34DB" w:rsidP="00993D0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Hochschule</w:t>
            </w:r>
          </w:p>
          <w:p w14:paraId="210E35DD" w14:textId="77777777" w:rsidR="00CD34DB" w:rsidRPr="00CD34DB" w:rsidRDefault="00CD34DB" w:rsidP="00993D09">
            <w:pPr>
              <w:rPr>
                <w:rFonts w:ascii="Arial" w:hAnsi="Arial" w:cs="Arial"/>
              </w:rPr>
            </w:pPr>
          </w:p>
        </w:tc>
        <w:tc>
          <w:tcPr>
            <w:tcW w:w="3023" w:type="dxa"/>
            <w:shd w:val="clear" w:color="auto" w:fill="CCC0D9" w:themeFill="accent4" w:themeFillTint="66"/>
          </w:tcPr>
          <w:p w14:paraId="393516C5" w14:textId="77777777" w:rsidR="00CD34DB" w:rsidRDefault="00CD34DB" w:rsidP="00993D0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Zeitraum</w:t>
            </w:r>
          </w:p>
          <w:p w14:paraId="44B75D98" w14:textId="77777777" w:rsidR="00CD34DB" w:rsidRPr="00CD34DB" w:rsidRDefault="00CD34DB" w:rsidP="00993D09">
            <w:pPr>
              <w:rPr>
                <w:rFonts w:ascii="Arial" w:hAnsi="Arial" w:cs="Arial"/>
              </w:rPr>
            </w:pPr>
          </w:p>
        </w:tc>
      </w:tr>
      <w:tr w:rsidR="00CD34DB" w14:paraId="5428667C" w14:textId="77777777" w:rsidTr="00B466E1">
        <w:trPr>
          <w:trHeight w:val="552"/>
        </w:trPr>
        <w:tc>
          <w:tcPr>
            <w:tcW w:w="4533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</w:tcPr>
          <w:p w14:paraId="76094452" w14:textId="77777777" w:rsidR="00CD34DB" w:rsidRDefault="00CD34DB" w:rsidP="00993D0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Abschluss</w:t>
            </w:r>
          </w:p>
          <w:p w14:paraId="5C8EE231" w14:textId="77777777" w:rsidR="00CD34DB" w:rsidRPr="00AB1E27" w:rsidRDefault="00CD34DB" w:rsidP="00993D09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534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</w:tcPr>
          <w:p w14:paraId="70885AEC" w14:textId="77777777" w:rsidR="00CD34DB" w:rsidRDefault="00CD34DB" w:rsidP="00993D09">
            <w:pPr>
              <w:rPr>
                <w:rFonts w:ascii="Arial" w:hAnsi="Arial" w:cs="Arial"/>
                <w:sz w:val="20"/>
                <w:szCs w:val="20"/>
              </w:rPr>
            </w:pPr>
            <w:r w:rsidRPr="00CD34DB">
              <w:rPr>
                <w:rFonts w:ascii="Arial" w:hAnsi="Arial" w:cs="Arial"/>
                <w:sz w:val="14"/>
                <w:szCs w:val="20"/>
              </w:rPr>
              <w:t>Art: Diplom etc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1509DE" w14:textId="77777777" w:rsidR="00CD34DB" w:rsidRPr="00AB1E27" w:rsidRDefault="00CD34DB" w:rsidP="00993D09">
            <w:pPr>
              <w:rPr>
                <w:rFonts w:ascii="Arial" w:hAnsi="Arial" w:cs="Arial"/>
                <w:szCs w:val="20"/>
              </w:rPr>
            </w:pPr>
          </w:p>
        </w:tc>
      </w:tr>
      <w:tr w:rsidR="00AC4586" w14:paraId="21417EA6" w14:textId="77777777" w:rsidTr="00E17395">
        <w:trPr>
          <w:trHeight w:val="63"/>
        </w:trPr>
        <w:tc>
          <w:tcPr>
            <w:tcW w:w="9067" w:type="dxa"/>
            <w:gridSpan w:val="4"/>
            <w:tcBorders>
              <w:left w:val="nil"/>
            </w:tcBorders>
            <w:shd w:val="clear" w:color="auto" w:fill="FFFFFF" w:themeFill="background1"/>
          </w:tcPr>
          <w:p w14:paraId="2CF07EE9" w14:textId="77777777" w:rsidR="00AC4586" w:rsidRPr="00AC4586" w:rsidRDefault="00AC4586" w:rsidP="00993D09">
            <w:pPr>
              <w:rPr>
                <w:rFonts w:ascii="Arial" w:hAnsi="Arial" w:cs="Arial"/>
                <w:sz w:val="8"/>
                <w:szCs w:val="20"/>
              </w:rPr>
            </w:pPr>
          </w:p>
        </w:tc>
      </w:tr>
      <w:tr w:rsidR="00CD34DB" w14:paraId="146013BB" w14:textId="77777777" w:rsidTr="00B466E1">
        <w:trPr>
          <w:trHeight w:val="552"/>
        </w:trPr>
        <w:tc>
          <w:tcPr>
            <w:tcW w:w="3022" w:type="dxa"/>
            <w:shd w:val="clear" w:color="auto" w:fill="CCC0D9" w:themeFill="accent4" w:themeFillTint="66"/>
          </w:tcPr>
          <w:p w14:paraId="68A45D26" w14:textId="77777777" w:rsidR="00CD34DB" w:rsidRPr="00993D09" w:rsidRDefault="00CD34DB" w:rsidP="00CD34D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Studiengang</w:t>
            </w:r>
          </w:p>
          <w:p w14:paraId="04967983" w14:textId="77777777" w:rsidR="00CD34DB" w:rsidRPr="00993D09" w:rsidRDefault="00CD34DB" w:rsidP="00CD34DB">
            <w:pPr>
              <w:rPr>
                <w:rFonts w:ascii="Arial" w:hAnsi="Arial" w:cs="Arial"/>
              </w:rPr>
            </w:pPr>
          </w:p>
        </w:tc>
        <w:tc>
          <w:tcPr>
            <w:tcW w:w="3022" w:type="dxa"/>
            <w:gridSpan w:val="2"/>
            <w:shd w:val="clear" w:color="auto" w:fill="CCC0D9" w:themeFill="accent4" w:themeFillTint="66"/>
          </w:tcPr>
          <w:p w14:paraId="1BC04FFD" w14:textId="77777777" w:rsidR="00CD34DB" w:rsidRDefault="00CD34DB" w:rsidP="00CD34D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Hochschule</w:t>
            </w:r>
          </w:p>
          <w:p w14:paraId="3BC955A2" w14:textId="77777777" w:rsidR="00CD34DB" w:rsidRPr="00CD34DB" w:rsidRDefault="00CD34DB" w:rsidP="00CD34DB">
            <w:pPr>
              <w:rPr>
                <w:rFonts w:ascii="Arial" w:hAnsi="Arial" w:cs="Arial"/>
              </w:rPr>
            </w:pPr>
          </w:p>
        </w:tc>
        <w:tc>
          <w:tcPr>
            <w:tcW w:w="3023" w:type="dxa"/>
            <w:shd w:val="clear" w:color="auto" w:fill="CCC0D9" w:themeFill="accent4" w:themeFillTint="66"/>
          </w:tcPr>
          <w:p w14:paraId="35E6EE96" w14:textId="77777777" w:rsidR="00CD34DB" w:rsidRDefault="00CD34DB" w:rsidP="00CD34D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Zeitraum</w:t>
            </w:r>
          </w:p>
          <w:p w14:paraId="775BB5F3" w14:textId="77777777" w:rsidR="00CD34DB" w:rsidRPr="00CD34DB" w:rsidRDefault="00CD34DB" w:rsidP="00CD34DB">
            <w:pPr>
              <w:rPr>
                <w:rFonts w:ascii="Arial" w:hAnsi="Arial" w:cs="Arial"/>
              </w:rPr>
            </w:pPr>
          </w:p>
        </w:tc>
      </w:tr>
      <w:tr w:rsidR="00AB1E27" w14:paraId="098D5F47" w14:textId="77777777" w:rsidTr="00B466E1">
        <w:trPr>
          <w:trHeight w:val="552"/>
        </w:trPr>
        <w:tc>
          <w:tcPr>
            <w:tcW w:w="4533" w:type="dxa"/>
            <w:gridSpan w:val="2"/>
            <w:shd w:val="clear" w:color="auto" w:fill="CCC0D9" w:themeFill="accent4" w:themeFillTint="66"/>
          </w:tcPr>
          <w:p w14:paraId="44E1A880" w14:textId="77777777" w:rsidR="00AB1E27" w:rsidRDefault="00AB1E27" w:rsidP="00CD34D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Abschluss</w:t>
            </w:r>
          </w:p>
          <w:p w14:paraId="200A1FDA" w14:textId="77777777" w:rsidR="00AB1E27" w:rsidRPr="00AB1E27" w:rsidRDefault="00AB1E27" w:rsidP="00CD34D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CCC0D9" w:themeFill="accent4" w:themeFillTint="66"/>
          </w:tcPr>
          <w:p w14:paraId="3F74B082" w14:textId="77777777" w:rsidR="00AB1E27" w:rsidRDefault="00AB1E27" w:rsidP="00CD34DB">
            <w:pPr>
              <w:rPr>
                <w:rFonts w:ascii="Arial" w:hAnsi="Arial" w:cs="Arial"/>
                <w:sz w:val="20"/>
                <w:szCs w:val="20"/>
              </w:rPr>
            </w:pPr>
            <w:r w:rsidRPr="00CD34DB">
              <w:rPr>
                <w:rFonts w:ascii="Arial" w:hAnsi="Arial" w:cs="Arial"/>
                <w:sz w:val="14"/>
                <w:szCs w:val="20"/>
              </w:rPr>
              <w:t>Art: Diplom etc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A43B8C" w14:textId="77777777" w:rsidR="00AB1E27" w:rsidRPr="00AB1E27" w:rsidRDefault="00AB1E27" w:rsidP="00CD34DB">
            <w:pPr>
              <w:rPr>
                <w:rFonts w:ascii="Arial" w:hAnsi="Arial" w:cs="Arial"/>
                <w:szCs w:val="20"/>
              </w:rPr>
            </w:pPr>
          </w:p>
        </w:tc>
      </w:tr>
      <w:tr w:rsidR="00AC4586" w14:paraId="2781F30E" w14:textId="77777777" w:rsidTr="00E17395">
        <w:trPr>
          <w:trHeight w:val="63"/>
        </w:trPr>
        <w:tc>
          <w:tcPr>
            <w:tcW w:w="9067" w:type="dxa"/>
            <w:gridSpan w:val="4"/>
            <w:tcBorders>
              <w:left w:val="nil"/>
            </w:tcBorders>
            <w:shd w:val="clear" w:color="auto" w:fill="FFFFFF" w:themeFill="background1"/>
          </w:tcPr>
          <w:p w14:paraId="0F8CCC2F" w14:textId="77777777" w:rsidR="00AC4586" w:rsidRPr="00AC4586" w:rsidRDefault="00AC4586" w:rsidP="00E17395">
            <w:pPr>
              <w:rPr>
                <w:rFonts w:ascii="Arial" w:hAnsi="Arial" w:cs="Arial"/>
                <w:sz w:val="8"/>
                <w:szCs w:val="20"/>
              </w:rPr>
            </w:pPr>
          </w:p>
        </w:tc>
      </w:tr>
      <w:tr w:rsidR="00CD34DB" w14:paraId="6A00F81F" w14:textId="77777777" w:rsidTr="00B466E1">
        <w:trPr>
          <w:trHeight w:val="552"/>
        </w:trPr>
        <w:tc>
          <w:tcPr>
            <w:tcW w:w="3022" w:type="dxa"/>
            <w:shd w:val="clear" w:color="auto" w:fill="CCC0D9" w:themeFill="accent4" w:themeFillTint="66"/>
          </w:tcPr>
          <w:p w14:paraId="3F561A9B" w14:textId="77777777" w:rsidR="00CD34DB" w:rsidRPr="00993D09" w:rsidRDefault="00CD34DB" w:rsidP="00CD34D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Studiengang</w:t>
            </w:r>
          </w:p>
          <w:p w14:paraId="654780D3" w14:textId="77777777" w:rsidR="00CD34DB" w:rsidRPr="00993D09" w:rsidRDefault="00CD34DB" w:rsidP="00CD34DB">
            <w:pPr>
              <w:rPr>
                <w:rFonts w:ascii="Arial" w:hAnsi="Arial" w:cs="Arial"/>
              </w:rPr>
            </w:pPr>
          </w:p>
        </w:tc>
        <w:tc>
          <w:tcPr>
            <w:tcW w:w="3022" w:type="dxa"/>
            <w:gridSpan w:val="2"/>
            <w:shd w:val="clear" w:color="auto" w:fill="CCC0D9" w:themeFill="accent4" w:themeFillTint="66"/>
          </w:tcPr>
          <w:p w14:paraId="03261AAA" w14:textId="77777777" w:rsidR="00CD34DB" w:rsidRDefault="00CD34DB" w:rsidP="00CD34D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Hochschule</w:t>
            </w:r>
          </w:p>
          <w:p w14:paraId="67D99078" w14:textId="77777777" w:rsidR="00CD34DB" w:rsidRPr="00CD34DB" w:rsidRDefault="00CD34DB" w:rsidP="00CD34DB">
            <w:pPr>
              <w:rPr>
                <w:rFonts w:ascii="Arial" w:hAnsi="Arial" w:cs="Arial"/>
              </w:rPr>
            </w:pPr>
          </w:p>
        </w:tc>
        <w:tc>
          <w:tcPr>
            <w:tcW w:w="3023" w:type="dxa"/>
            <w:shd w:val="clear" w:color="auto" w:fill="CCC0D9" w:themeFill="accent4" w:themeFillTint="66"/>
          </w:tcPr>
          <w:p w14:paraId="20884BF3" w14:textId="77777777" w:rsidR="00CD34DB" w:rsidRDefault="00CD34DB" w:rsidP="00CD34D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Zeitraum</w:t>
            </w:r>
          </w:p>
          <w:p w14:paraId="27D67987" w14:textId="77777777" w:rsidR="00CD34DB" w:rsidRPr="00CD34DB" w:rsidRDefault="00CD34DB" w:rsidP="00CD34DB">
            <w:pPr>
              <w:rPr>
                <w:rFonts w:ascii="Arial" w:hAnsi="Arial" w:cs="Arial"/>
              </w:rPr>
            </w:pPr>
          </w:p>
        </w:tc>
      </w:tr>
      <w:tr w:rsidR="00AB1E27" w14:paraId="56842267" w14:textId="77777777" w:rsidTr="00B466E1">
        <w:trPr>
          <w:trHeight w:val="552"/>
        </w:trPr>
        <w:tc>
          <w:tcPr>
            <w:tcW w:w="4533" w:type="dxa"/>
            <w:gridSpan w:val="2"/>
            <w:shd w:val="clear" w:color="auto" w:fill="CCC0D9" w:themeFill="accent4" w:themeFillTint="66"/>
          </w:tcPr>
          <w:p w14:paraId="423BB36C" w14:textId="77777777" w:rsidR="00AB1E27" w:rsidRDefault="00AB1E27" w:rsidP="00CD34D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Abschluss</w:t>
            </w:r>
          </w:p>
          <w:p w14:paraId="075F213C" w14:textId="77777777" w:rsidR="00AB1E27" w:rsidRPr="00AB1E27" w:rsidRDefault="00AB1E27" w:rsidP="00CD34D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CCC0D9" w:themeFill="accent4" w:themeFillTint="66"/>
          </w:tcPr>
          <w:p w14:paraId="678ABCF5" w14:textId="77777777" w:rsidR="00AB1E27" w:rsidRDefault="00AB1E27" w:rsidP="00CD34DB">
            <w:pPr>
              <w:rPr>
                <w:rFonts w:ascii="Arial" w:hAnsi="Arial" w:cs="Arial"/>
                <w:sz w:val="20"/>
                <w:szCs w:val="20"/>
              </w:rPr>
            </w:pPr>
            <w:r w:rsidRPr="00CD34DB">
              <w:rPr>
                <w:rFonts w:ascii="Arial" w:hAnsi="Arial" w:cs="Arial"/>
                <w:sz w:val="14"/>
                <w:szCs w:val="20"/>
              </w:rPr>
              <w:t>Art: Diplom etc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7FEBC1" w14:textId="77777777" w:rsidR="00AB1E27" w:rsidRPr="00AB1E27" w:rsidRDefault="00AB1E27" w:rsidP="00CD34DB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2628BAB6" w14:textId="77777777" w:rsidR="00726462" w:rsidRPr="00726462" w:rsidRDefault="00726462" w:rsidP="005253A2">
      <w:pPr>
        <w:rPr>
          <w:rFonts w:ascii="Arial" w:hAnsi="Arial" w:cs="Arial"/>
        </w:rPr>
      </w:pPr>
    </w:p>
    <w:p w14:paraId="038FA42C" w14:textId="77777777" w:rsidR="00726462" w:rsidRDefault="00726462" w:rsidP="005253A2"/>
    <w:p w14:paraId="3899ED79" w14:textId="77777777" w:rsidR="00726462" w:rsidRPr="00726462" w:rsidRDefault="00726462" w:rsidP="00726462">
      <w:pPr>
        <w:pStyle w:val="Listenabsatz"/>
        <w:numPr>
          <w:ilvl w:val="0"/>
          <w:numId w:val="3"/>
        </w:numPr>
        <w:rPr>
          <w:rFonts w:ascii="Arial" w:hAnsi="Arial" w:cs="Arial"/>
          <w:b/>
        </w:rPr>
      </w:pPr>
      <w:r w:rsidRPr="00726462">
        <w:rPr>
          <w:rFonts w:ascii="Arial" w:hAnsi="Arial" w:cs="Arial"/>
          <w:b/>
        </w:rPr>
        <w:t>Promotion/ Habilitation</w:t>
      </w:r>
    </w:p>
    <w:p w14:paraId="04380B5C" w14:textId="77777777" w:rsidR="00726462" w:rsidRDefault="00726462" w:rsidP="00726462"/>
    <w:tbl>
      <w:tblPr>
        <w:tblStyle w:val="Tabellenraster"/>
        <w:tblW w:w="0" w:type="auto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063"/>
      </w:tblGrid>
      <w:tr w:rsidR="00726462" w:rsidRPr="00726462" w14:paraId="46C35ED2" w14:textId="77777777" w:rsidTr="00B466E1">
        <w:trPr>
          <w:trHeight w:val="552"/>
        </w:trPr>
        <w:tc>
          <w:tcPr>
            <w:tcW w:w="9063" w:type="dxa"/>
            <w:shd w:val="clear" w:color="auto" w:fill="CCC0D9" w:themeFill="accent4" w:themeFillTint="66"/>
          </w:tcPr>
          <w:p w14:paraId="75187813" w14:textId="77777777" w:rsidR="00726462" w:rsidRPr="00726462" w:rsidRDefault="00726462" w:rsidP="00726462">
            <w:pPr>
              <w:rPr>
                <w:rFonts w:ascii="Arial" w:hAnsi="Arial" w:cs="Arial"/>
              </w:rPr>
            </w:pPr>
          </w:p>
        </w:tc>
      </w:tr>
      <w:tr w:rsidR="00726462" w:rsidRPr="00726462" w14:paraId="7ED43C9E" w14:textId="77777777" w:rsidTr="00B466E1">
        <w:trPr>
          <w:trHeight w:val="552"/>
        </w:trPr>
        <w:tc>
          <w:tcPr>
            <w:tcW w:w="9063" w:type="dxa"/>
            <w:shd w:val="clear" w:color="auto" w:fill="CCC0D9" w:themeFill="accent4" w:themeFillTint="66"/>
          </w:tcPr>
          <w:p w14:paraId="50198A1C" w14:textId="77777777" w:rsidR="00726462" w:rsidRPr="00726462" w:rsidRDefault="00726462" w:rsidP="00726462">
            <w:pPr>
              <w:rPr>
                <w:rFonts w:ascii="Arial" w:hAnsi="Arial" w:cs="Arial"/>
              </w:rPr>
            </w:pPr>
          </w:p>
        </w:tc>
      </w:tr>
    </w:tbl>
    <w:p w14:paraId="2F26818B" w14:textId="77777777" w:rsidR="00726462" w:rsidRDefault="00726462" w:rsidP="00726462"/>
    <w:p w14:paraId="73448CFB" w14:textId="77777777" w:rsidR="00726462" w:rsidRDefault="00726462" w:rsidP="00726462"/>
    <w:p w14:paraId="27E17112" w14:textId="77777777" w:rsidR="00726462" w:rsidRPr="00726462" w:rsidRDefault="00726462" w:rsidP="00726462">
      <w:pPr>
        <w:pStyle w:val="Listenabsatz"/>
        <w:numPr>
          <w:ilvl w:val="0"/>
          <w:numId w:val="3"/>
        </w:numPr>
        <w:rPr>
          <w:rFonts w:ascii="Arial" w:hAnsi="Arial" w:cs="Arial"/>
          <w:b/>
        </w:rPr>
      </w:pPr>
      <w:r w:rsidRPr="00726462">
        <w:rPr>
          <w:rFonts w:ascii="Arial" w:hAnsi="Arial" w:cs="Arial"/>
          <w:b/>
        </w:rPr>
        <w:lastRenderedPageBreak/>
        <w:t>Berufsausbildung</w:t>
      </w:r>
    </w:p>
    <w:p w14:paraId="0EBB8AFF" w14:textId="77777777" w:rsidR="00726462" w:rsidRDefault="00726462" w:rsidP="00726462"/>
    <w:tbl>
      <w:tblPr>
        <w:tblStyle w:val="Tabellenraster"/>
        <w:tblW w:w="0" w:type="auto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063"/>
      </w:tblGrid>
      <w:tr w:rsidR="00726462" w:rsidRPr="00726462" w14:paraId="06EC2C08" w14:textId="77777777" w:rsidTr="00B466E1">
        <w:trPr>
          <w:trHeight w:val="552"/>
        </w:trPr>
        <w:tc>
          <w:tcPr>
            <w:tcW w:w="9063" w:type="dxa"/>
            <w:shd w:val="clear" w:color="auto" w:fill="CCC0D9" w:themeFill="accent4" w:themeFillTint="66"/>
          </w:tcPr>
          <w:p w14:paraId="4BD008BE" w14:textId="77777777" w:rsidR="00726462" w:rsidRPr="00726462" w:rsidRDefault="00726462" w:rsidP="00E17395">
            <w:pPr>
              <w:rPr>
                <w:rFonts w:ascii="Arial" w:hAnsi="Arial" w:cs="Arial"/>
              </w:rPr>
            </w:pPr>
          </w:p>
        </w:tc>
      </w:tr>
      <w:tr w:rsidR="00726462" w:rsidRPr="00726462" w14:paraId="1E31070B" w14:textId="77777777" w:rsidTr="00B466E1">
        <w:trPr>
          <w:trHeight w:val="552"/>
        </w:trPr>
        <w:tc>
          <w:tcPr>
            <w:tcW w:w="9063" w:type="dxa"/>
            <w:shd w:val="clear" w:color="auto" w:fill="CCC0D9" w:themeFill="accent4" w:themeFillTint="66"/>
          </w:tcPr>
          <w:p w14:paraId="2D61DB91" w14:textId="77777777" w:rsidR="00726462" w:rsidRPr="00726462" w:rsidRDefault="00726462" w:rsidP="00E17395">
            <w:pPr>
              <w:rPr>
                <w:rFonts w:ascii="Arial" w:hAnsi="Arial" w:cs="Arial"/>
              </w:rPr>
            </w:pPr>
          </w:p>
        </w:tc>
      </w:tr>
      <w:tr w:rsidR="00726462" w:rsidRPr="00726462" w14:paraId="3498B510" w14:textId="77777777" w:rsidTr="00B466E1">
        <w:trPr>
          <w:trHeight w:val="552"/>
        </w:trPr>
        <w:tc>
          <w:tcPr>
            <w:tcW w:w="9063" w:type="dxa"/>
            <w:shd w:val="clear" w:color="auto" w:fill="CCC0D9" w:themeFill="accent4" w:themeFillTint="66"/>
          </w:tcPr>
          <w:p w14:paraId="59E801C4" w14:textId="77777777" w:rsidR="00726462" w:rsidRPr="00726462" w:rsidRDefault="00726462" w:rsidP="00E17395">
            <w:pPr>
              <w:rPr>
                <w:rFonts w:ascii="Arial" w:hAnsi="Arial" w:cs="Arial"/>
              </w:rPr>
            </w:pPr>
          </w:p>
        </w:tc>
      </w:tr>
    </w:tbl>
    <w:p w14:paraId="61670020" w14:textId="77777777" w:rsidR="00CD34DB" w:rsidRDefault="00CD34DB" w:rsidP="005253A2"/>
    <w:p w14:paraId="477CB93F" w14:textId="77777777" w:rsidR="00E17395" w:rsidRPr="00E17395" w:rsidRDefault="00E17395" w:rsidP="005253A2">
      <w:pPr>
        <w:rPr>
          <w:rFonts w:ascii="Arial" w:hAnsi="Arial" w:cs="Arial"/>
          <w:b/>
        </w:rPr>
      </w:pPr>
    </w:p>
    <w:p w14:paraId="16DB75C3" w14:textId="77777777" w:rsidR="00E17395" w:rsidRPr="00E17395" w:rsidRDefault="00E17395" w:rsidP="00E17395">
      <w:pPr>
        <w:pStyle w:val="Listenabsatz"/>
        <w:numPr>
          <w:ilvl w:val="0"/>
          <w:numId w:val="3"/>
        </w:numPr>
        <w:rPr>
          <w:rFonts w:ascii="Arial" w:hAnsi="Arial" w:cs="Arial"/>
          <w:b/>
        </w:rPr>
      </w:pPr>
      <w:r w:rsidRPr="00E17395">
        <w:rPr>
          <w:rFonts w:ascii="Arial" w:hAnsi="Arial" w:cs="Arial"/>
          <w:b/>
        </w:rPr>
        <w:t>Berufstätigkeit (nach Studium/ Berufsausbildung)</w:t>
      </w:r>
    </w:p>
    <w:p w14:paraId="7C418570" w14:textId="77777777" w:rsidR="00E17395" w:rsidRDefault="00E17395" w:rsidP="005253A2"/>
    <w:tbl>
      <w:tblPr>
        <w:tblStyle w:val="Tabellenraster"/>
        <w:tblW w:w="0" w:type="auto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555"/>
        <w:gridCol w:w="7508"/>
      </w:tblGrid>
      <w:tr w:rsidR="00263EA8" w:rsidRPr="00726462" w14:paraId="4F2A36E8" w14:textId="77777777" w:rsidTr="00B466E1">
        <w:trPr>
          <w:trHeight w:val="552"/>
        </w:trPr>
        <w:tc>
          <w:tcPr>
            <w:tcW w:w="1555" w:type="dxa"/>
            <w:vMerge w:val="restart"/>
            <w:shd w:val="clear" w:color="auto" w:fill="CCC0D9" w:themeFill="accent4" w:themeFillTint="66"/>
          </w:tcPr>
          <w:p w14:paraId="78A92474" w14:textId="77777777" w:rsidR="00263EA8" w:rsidRDefault="00263EA8" w:rsidP="00E17395">
            <w:pPr>
              <w:rPr>
                <w:rFonts w:ascii="Arial" w:hAnsi="Arial" w:cs="Arial"/>
                <w:sz w:val="14"/>
              </w:rPr>
            </w:pPr>
            <w:r w:rsidRPr="00E17395">
              <w:rPr>
                <w:rFonts w:ascii="Arial" w:hAnsi="Arial" w:cs="Arial"/>
                <w:sz w:val="14"/>
              </w:rPr>
              <w:t>Zeitrau</w:t>
            </w:r>
            <w:r>
              <w:rPr>
                <w:rFonts w:ascii="Arial" w:hAnsi="Arial" w:cs="Arial"/>
                <w:sz w:val="14"/>
              </w:rPr>
              <w:t>m</w:t>
            </w:r>
          </w:p>
          <w:p w14:paraId="0BE85F45" w14:textId="77777777" w:rsidR="00263EA8" w:rsidRPr="00263EA8" w:rsidRDefault="00263EA8" w:rsidP="00E17395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CCC0D9" w:themeFill="accent4" w:themeFillTint="66"/>
          </w:tcPr>
          <w:p w14:paraId="6C9B878C" w14:textId="77777777" w:rsidR="00263EA8" w:rsidRPr="00E17395" w:rsidRDefault="00263EA8" w:rsidP="00E17395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Institution</w:t>
            </w:r>
          </w:p>
          <w:p w14:paraId="25ABE984" w14:textId="77777777" w:rsidR="00263EA8" w:rsidRPr="00726462" w:rsidRDefault="00263EA8" w:rsidP="00E17395">
            <w:pPr>
              <w:rPr>
                <w:rFonts w:ascii="Arial" w:hAnsi="Arial" w:cs="Arial"/>
              </w:rPr>
            </w:pPr>
          </w:p>
        </w:tc>
      </w:tr>
      <w:tr w:rsidR="00263EA8" w:rsidRPr="00726462" w14:paraId="0E016D34" w14:textId="77777777" w:rsidTr="00B466E1">
        <w:trPr>
          <w:trHeight w:val="552"/>
        </w:trPr>
        <w:tc>
          <w:tcPr>
            <w:tcW w:w="1555" w:type="dxa"/>
            <w:vMerge/>
            <w:shd w:val="clear" w:color="auto" w:fill="CCC0D9" w:themeFill="accent4" w:themeFillTint="66"/>
          </w:tcPr>
          <w:p w14:paraId="218946D6" w14:textId="77777777" w:rsidR="00263EA8" w:rsidRPr="00E17395" w:rsidRDefault="00263EA8" w:rsidP="00E1739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508" w:type="dxa"/>
            <w:shd w:val="clear" w:color="auto" w:fill="CCC0D9" w:themeFill="accent4" w:themeFillTint="66"/>
          </w:tcPr>
          <w:p w14:paraId="2A6F5071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Berufsbezeichnung</w:t>
            </w:r>
          </w:p>
          <w:p w14:paraId="0B6DCA95" w14:textId="77777777" w:rsidR="00263EA8" w:rsidRPr="00263EA8" w:rsidRDefault="00263EA8" w:rsidP="00E17395">
            <w:pPr>
              <w:rPr>
                <w:rFonts w:ascii="Arial" w:hAnsi="Arial" w:cs="Arial"/>
              </w:rPr>
            </w:pPr>
          </w:p>
        </w:tc>
      </w:tr>
      <w:tr w:rsidR="00263EA8" w:rsidRPr="00726462" w14:paraId="13BF1903" w14:textId="77777777" w:rsidTr="00B466E1">
        <w:trPr>
          <w:trHeight w:val="552"/>
        </w:trPr>
        <w:tc>
          <w:tcPr>
            <w:tcW w:w="1555" w:type="dxa"/>
            <w:vMerge w:val="restart"/>
            <w:shd w:val="clear" w:color="auto" w:fill="CCC0D9" w:themeFill="accent4" w:themeFillTint="66"/>
          </w:tcPr>
          <w:p w14:paraId="67C72AC5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 w:rsidRPr="00E17395">
              <w:rPr>
                <w:rFonts w:ascii="Arial" w:hAnsi="Arial" w:cs="Arial"/>
                <w:sz w:val="14"/>
              </w:rPr>
              <w:t>Zeitraum</w:t>
            </w:r>
          </w:p>
          <w:p w14:paraId="5EC0C153" w14:textId="77777777" w:rsidR="00263EA8" w:rsidRPr="00726462" w:rsidRDefault="00263EA8" w:rsidP="00263EA8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CCC0D9" w:themeFill="accent4" w:themeFillTint="66"/>
          </w:tcPr>
          <w:p w14:paraId="23C56D5D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Institution</w:t>
            </w:r>
          </w:p>
          <w:p w14:paraId="680144F3" w14:textId="77777777" w:rsidR="00263EA8" w:rsidRPr="00726462" w:rsidRDefault="00263EA8" w:rsidP="00263EA8">
            <w:pPr>
              <w:rPr>
                <w:rFonts w:ascii="Arial" w:hAnsi="Arial" w:cs="Arial"/>
              </w:rPr>
            </w:pPr>
          </w:p>
        </w:tc>
      </w:tr>
      <w:tr w:rsidR="00263EA8" w:rsidRPr="00726462" w14:paraId="55A2442E" w14:textId="77777777" w:rsidTr="00B466E1">
        <w:trPr>
          <w:trHeight w:val="552"/>
        </w:trPr>
        <w:tc>
          <w:tcPr>
            <w:tcW w:w="1555" w:type="dxa"/>
            <w:vMerge/>
            <w:shd w:val="clear" w:color="auto" w:fill="CCC0D9" w:themeFill="accent4" w:themeFillTint="66"/>
          </w:tcPr>
          <w:p w14:paraId="252F4FCC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508" w:type="dxa"/>
            <w:shd w:val="clear" w:color="auto" w:fill="CCC0D9" w:themeFill="accent4" w:themeFillTint="66"/>
          </w:tcPr>
          <w:p w14:paraId="2315186F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Berufsbezeichnung</w:t>
            </w:r>
          </w:p>
          <w:p w14:paraId="7B570D32" w14:textId="77777777" w:rsidR="00263EA8" w:rsidRPr="00263EA8" w:rsidRDefault="00263EA8" w:rsidP="00263EA8">
            <w:pPr>
              <w:rPr>
                <w:rFonts w:ascii="Arial" w:hAnsi="Arial" w:cs="Arial"/>
              </w:rPr>
            </w:pPr>
          </w:p>
        </w:tc>
      </w:tr>
      <w:tr w:rsidR="00263EA8" w:rsidRPr="00726462" w14:paraId="2EA69EC5" w14:textId="77777777" w:rsidTr="00B466E1">
        <w:trPr>
          <w:trHeight w:val="552"/>
        </w:trPr>
        <w:tc>
          <w:tcPr>
            <w:tcW w:w="1555" w:type="dxa"/>
            <w:vMerge w:val="restart"/>
            <w:shd w:val="clear" w:color="auto" w:fill="CCC0D9" w:themeFill="accent4" w:themeFillTint="66"/>
          </w:tcPr>
          <w:p w14:paraId="4D1E6CDB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 w:rsidRPr="00E17395">
              <w:rPr>
                <w:rFonts w:ascii="Arial" w:hAnsi="Arial" w:cs="Arial"/>
                <w:sz w:val="14"/>
              </w:rPr>
              <w:t>Zeitraum</w:t>
            </w:r>
          </w:p>
          <w:p w14:paraId="2342E6BA" w14:textId="77777777" w:rsidR="00263EA8" w:rsidRPr="00726462" w:rsidRDefault="00263EA8" w:rsidP="00263EA8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CCC0D9" w:themeFill="accent4" w:themeFillTint="66"/>
          </w:tcPr>
          <w:p w14:paraId="589A26E4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Institution</w:t>
            </w:r>
          </w:p>
          <w:p w14:paraId="2CD2D0F2" w14:textId="77777777" w:rsidR="00263EA8" w:rsidRPr="00726462" w:rsidRDefault="00263EA8" w:rsidP="00263EA8">
            <w:pPr>
              <w:rPr>
                <w:rFonts w:ascii="Arial" w:hAnsi="Arial" w:cs="Arial"/>
              </w:rPr>
            </w:pPr>
          </w:p>
        </w:tc>
      </w:tr>
      <w:tr w:rsidR="00263EA8" w:rsidRPr="00726462" w14:paraId="49488E77" w14:textId="77777777" w:rsidTr="00B466E1">
        <w:trPr>
          <w:trHeight w:val="552"/>
        </w:trPr>
        <w:tc>
          <w:tcPr>
            <w:tcW w:w="1555" w:type="dxa"/>
            <w:vMerge/>
            <w:shd w:val="clear" w:color="auto" w:fill="CCC0D9" w:themeFill="accent4" w:themeFillTint="66"/>
          </w:tcPr>
          <w:p w14:paraId="4925B0A6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508" w:type="dxa"/>
            <w:shd w:val="clear" w:color="auto" w:fill="CCC0D9" w:themeFill="accent4" w:themeFillTint="66"/>
          </w:tcPr>
          <w:p w14:paraId="45F6BC47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Berufsbezeichnung</w:t>
            </w:r>
          </w:p>
          <w:p w14:paraId="25A1BFD1" w14:textId="77777777" w:rsidR="00263EA8" w:rsidRPr="00263EA8" w:rsidRDefault="00263EA8" w:rsidP="00263EA8">
            <w:pPr>
              <w:rPr>
                <w:rFonts w:ascii="Arial" w:hAnsi="Arial" w:cs="Arial"/>
              </w:rPr>
            </w:pPr>
          </w:p>
        </w:tc>
      </w:tr>
      <w:tr w:rsidR="00263EA8" w:rsidRPr="00726462" w14:paraId="18456EBA" w14:textId="77777777" w:rsidTr="00B466E1">
        <w:trPr>
          <w:trHeight w:val="552"/>
        </w:trPr>
        <w:tc>
          <w:tcPr>
            <w:tcW w:w="1555" w:type="dxa"/>
            <w:vMerge w:val="restart"/>
            <w:shd w:val="clear" w:color="auto" w:fill="CCC0D9" w:themeFill="accent4" w:themeFillTint="66"/>
          </w:tcPr>
          <w:p w14:paraId="7F8E4764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 w:rsidRPr="00E17395">
              <w:rPr>
                <w:rFonts w:ascii="Arial" w:hAnsi="Arial" w:cs="Arial"/>
                <w:sz w:val="14"/>
              </w:rPr>
              <w:t>Zeitraum</w:t>
            </w:r>
          </w:p>
          <w:p w14:paraId="1055B134" w14:textId="77777777" w:rsidR="00263EA8" w:rsidRPr="00726462" w:rsidRDefault="00263EA8" w:rsidP="00263EA8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CCC0D9" w:themeFill="accent4" w:themeFillTint="66"/>
          </w:tcPr>
          <w:p w14:paraId="427BE4B1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Institution</w:t>
            </w:r>
          </w:p>
          <w:p w14:paraId="26013B1C" w14:textId="77777777" w:rsidR="00263EA8" w:rsidRPr="00726462" w:rsidRDefault="00263EA8" w:rsidP="00263EA8">
            <w:pPr>
              <w:rPr>
                <w:rFonts w:ascii="Arial" w:hAnsi="Arial" w:cs="Arial"/>
              </w:rPr>
            </w:pPr>
          </w:p>
        </w:tc>
      </w:tr>
      <w:tr w:rsidR="00263EA8" w:rsidRPr="00726462" w14:paraId="5061F8A2" w14:textId="77777777" w:rsidTr="00B466E1">
        <w:trPr>
          <w:trHeight w:val="552"/>
        </w:trPr>
        <w:tc>
          <w:tcPr>
            <w:tcW w:w="1555" w:type="dxa"/>
            <w:vMerge/>
            <w:shd w:val="clear" w:color="auto" w:fill="CCC0D9" w:themeFill="accent4" w:themeFillTint="66"/>
          </w:tcPr>
          <w:p w14:paraId="3AB588F9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508" w:type="dxa"/>
            <w:shd w:val="clear" w:color="auto" w:fill="CCC0D9" w:themeFill="accent4" w:themeFillTint="66"/>
          </w:tcPr>
          <w:p w14:paraId="61548329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Berufsbezeichnung</w:t>
            </w:r>
          </w:p>
          <w:p w14:paraId="02389969" w14:textId="77777777" w:rsidR="00263EA8" w:rsidRPr="00263EA8" w:rsidRDefault="00263EA8" w:rsidP="00263EA8">
            <w:pPr>
              <w:rPr>
                <w:rFonts w:ascii="Arial" w:hAnsi="Arial" w:cs="Arial"/>
              </w:rPr>
            </w:pPr>
          </w:p>
        </w:tc>
      </w:tr>
      <w:tr w:rsidR="00263EA8" w:rsidRPr="00726462" w14:paraId="7B2E3D4A" w14:textId="77777777" w:rsidTr="00B466E1">
        <w:trPr>
          <w:trHeight w:val="552"/>
        </w:trPr>
        <w:tc>
          <w:tcPr>
            <w:tcW w:w="1555" w:type="dxa"/>
            <w:vMerge w:val="restart"/>
            <w:shd w:val="clear" w:color="auto" w:fill="CCC0D9" w:themeFill="accent4" w:themeFillTint="66"/>
          </w:tcPr>
          <w:p w14:paraId="598C2E20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 w:rsidRPr="00E17395">
              <w:rPr>
                <w:rFonts w:ascii="Arial" w:hAnsi="Arial" w:cs="Arial"/>
                <w:sz w:val="14"/>
              </w:rPr>
              <w:t>Zeitraum</w:t>
            </w:r>
          </w:p>
          <w:p w14:paraId="71D27935" w14:textId="77777777" w:rsidR="00263EA8" w:rsidRPr="00726462" w:rsidRDefault="00263EA8" w:rsidP="00263EA8">
            <w:pPr>
              <w:rPr>
                <w:rFonts w:ascii="Arial" w:hAnsi="Arial" w:cs="Arial"/>
              </w:rPr>
            </w:pPr>
          </w:p>
        </w:tc>
        <w:tc>
          <w:tcPr>
            <w:tcW w:w="7508" w:type="dxa"/>
            <w:shd w:val="clear" w:color="auto" w:fill="CCC0D9" w:themeFill="accent4" w:themeFillTint="66"/>
          </w:tcPr>
          <w:p w14:paraId="3280E290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Institution</w:t>
            </w:r>
          </w:p>
          <w:p w14:paraId="15806EFB" w14:textId="77777777" w:rsidR="00263EA8" w:rsidRPr="00726462" w:rsidRDefault="00263EA8" w:rsidP="00263EA8">
            <w:pPr>
              <w:rPr>
                <w:rFonts w:ascii="Arial" w:hAnsi="Arial" w:cs="Arial"/>
              </w:rPr>
            </w:pPr>
          </w:p>
        </w:tc>
      </w:tr>
      <w:tr w:rsidR="00263EA8" w:rsidRPr="00726462" w14:paraId="02E73E71" w14:textId="77777777" w:rsidTr="00B466E1">
        <w:trPr>
          <w:trHeight w:val="552"/>
        </w:trPr>
        <w:tc>
          <w:tcPr>
            <w:tcW w:w="1555" w:type="dxa"/>
            <w:vMerge/>
            <w:shd w:val="clear" w:color="auto" w:fill="CCC0D9" w:themeFill="accent4" w:themeFillTint="66"/>
          </w:tcPr>
          <w:p w14:paraId="37F2433C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508" w:type="dxa"/>
            <w:shd w:val="clear" w:color="auto" w:fill="CCC0D9" w:themeFill="accent4" w:themeFillTint="66"/>
          </w:tcPr>
          <w:p w14:paraId="640A184E" w14:textId="77777777" w:rsidR="00263EA8" w:rsidRPr="00E17395" w:rsidRDefault="00263EA8" w:rsidP="00263EA8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Berufsbezeichnung</w:t>
            </w:r>
          </w:p>
          <w:p w14:paraId="72535B6C" w14:textId="77777777" w:rsidR="00263EA8" w:rsidRPr="00263EA8" w:rsidRDefault="00263EA8" w:rsidP="00263EA8">
            <w:pPr>
              <w:rPr>
                <w:rFonts w:ascii="Arial" w:hAnsi="Arial" w:cs="Arial"/>
              </w:rPr>
            </w:pPr>
          </w:p>
        </w:tc>
      </w:tr>
    </w:tbl>
    <w:p w14:paraId="7C53206E" w14:textId="77777777" w:rsidR="00E17395" w:rsidRDefault="00E17395" w:rsidP="005253A2"/>
    <w:p w14:paraId="1C1022B0" w14:textId="77777777" w:rsidR="00AB302A" w:rsidRDefault="00AB302A" w:rsidP="005253A2"/>
    <w:p w14:paraId="320F74C2" w14:textId="77777777" w:rsidR="00AB302A" w:rsidRPr="00AB302A" w:rsidRDefault="00AB302A" w:rsidP="00AB302A">
      <w:pPr>
        <w:pStyle w:val="Listenabsatz"/>
        <w:numPr>
          <w:ilvl w:val="0"/>
          <w:numId w:val="3"/>
        </w:numPr>
        <w:rPr>
          <w:rFonts w:ascii="Arial" w:hAnsi="Arial" w:cs="Arial"/>
          <w:b/>
        </w:rPr>
      </w:pPr>
      <w:r w:rsidRPr="00AB302A">
        <w:rPr>
          <w:rFonts w:ascii="Arial" w:hAnsi="Arial" w:cs="Arial"/>
          <w:b/>
        </w:rPr>
        <w:t>Bestätigung</w:t>
      </w:r>
    </w:p>
    <w:p w14:paraId="15FF0082" w14:textId="77777777" w:rsidR="00AB302A" w:rsidRDefault="00AB302A" w:rsidP="00AB302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66"/>
        <w:gridCol w:w="426"/>
        <w:gridCol w:w="425"/>
        <w:gridCol w:w="403"/>
        <w:gridCol w:w="443"/>
      </w:tblGrid>
      <w:tr w:rsidR="00AB302A" w:rsidRPr="00AB302A" w14:paraId="2990AFF9" w14:textId="77777777" w:rsidTr="00B466E1">
        <w:tc>
          <w:tcPr>
            <w:tcW w:w="7366" w:type="dxa"/>
          </w:tcPr>
          <w:p w14:paraId="72C34062" w14:textId="77777777" w:rsidR="00AB302A" w:rsidRPr="0000544C" w:rsidRDefault="00AB302A" w:rsidP="00AB302A">
            <w:pPr>
              <w:rPr>
                <w:rFonts w:ascii="Arial" w:hAnsi="Arial" w:cs="Arial"/>
                <w:sz w:val="14"/>
              </w:rPr>
            </w:pPr>
            <w:r w:rsidRPr="0000544C">
              <w:rPr>
                <w:rFonts w:ascii="Arial" w:hAnsi="Arial" w:cs="Arial"/>
                <w:sz w:val="14"/>
              </w:rPr>
              <w:t xml:space="preserve">Ich bestätige, dass das Bundeszentralregister in Bezug auf meine Person keine Eintragungen über Verurteilungen wegen Straftaten gegen die sexuelle Selbstbestimmung nach §§ 147-174c, 176-181a, 182-184c StGB enthält und auch keine entsprechende </w:t>
            </w:r>
            <w:r w:rsidR="0023765F" w:rsidRPr="0000544C">
              <w:rPr>
                <w:rFonts w:ascii="Arial" w:hAnsi="Arial" w:cs="Arial"/>
                <w:sz w:val="14"/>
              </w:rPr>
              <w:t>Verfahren gegen mich anhängig sind. Ich verpflichte mich, meinen Arbeitgeber über die Einleitung entsprechender Verfahren zu informieren.</w:t>
            </w:r>
          </w:p>
        </w:tc>
        <w:sdt>
          <w:sdtPr>
            <w:rPr>
              <w:rFonts w:ascii="Arial" w:hAnsi="Arial" w:cs="Arial"/>
              <w:sz w:val="12"/>
              <w:shd w:val="clear" w:color="auto" w:fill="CCC0D9" w:themeFill="accent4" w:themeFillTint="66"/>
            </w:rPr>
            <w:id w:val="1257940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shd w:val="clear" w:color="auto" w:fill="CCC0D9" w:themeFill="accent4" w:themeFillTint="66"/>
                <w:vAlign w:val="center"/>
              </w:tcPr>
              <w:p w14:paraId="4789E28B" w14:textId="77777777" w:rsidR="00AB302A" w:rsidRPr="00AB302A" w:rsidRDefault="00AB302A" w:rsidP="00AB302A">
                <w:pPr>
                  <w:rPr>
                    <w:rFonts w:ascii="Arial" w:hAnsi="Arial" w:cs="Arial"/>
                    <w:sz w:val="12"/>
                  </w:rPr>
                </w:pPr>
                <w:r w:rsidRPr="00B466E1">
                  <w:rPr>
                    <w:rFonts w:ascii="MS Gothic" w:eastAsia="MS Gothic" w:hAnsi="MS Gothic" w:cs="Arial" w:hint="eastAsia"/>
                    <w:sz w:val="12"/>
                    <w:shd w:val="clear" w:color="auto" w:fill="CCC0D9" w:themeFill="accent4" w:themeFillTint="66"/>
                  </w:rPr>
                  <w:t>☐</w:t>
                </w:r>
              </w:p>
            </w:tc>
          </w:sdtContent>
        </w:sdt>
        <w:tc>
          <w:tcPr>
            <w:tcW w:w="425" w:type="dxa"/>
            <w:vAlign w:val="center"/>
          </w:tcPr>
          <w:p w14:paraId="0FC4BA8D" w14:textId="77777777" w:rsidR="00AB302A" w:rsidRPr="00AB302A" w:rsidRDefault="00AB302A" w:rsidP="00AB302A">
            <w:pPr>
              <w:rPr>
                <w:rFonts w:ascii="Arial" w:hAnsi="Arial" w:cs="Arial"/>
                <w:sz w:val="12"/>
              </w:rPr>
            </w:pPr>
            <w:r w:rsidRPr="00AB302A">
              <w:rPr>
                <w:rFonts w:ascii="Arial" w:hAnsi="Arial" w:cs="Arial"/>
                <w:sz w:val="12"/>
              </w:rPr>
              <w:t>ja</w:t>
            </w:r>
          </w:p>
        </w:tc>
        <w:sdt>
          <w:sdtPr>
            <w:rPr>
              <w:rFonts w:ascii="Arial" w:hAnsi="Arial" w:cs="Arial"/>
              <w:sz w:val="12"/>
            </w:rPr>
            <w:id w:val="-54405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3" w:type="dxa"/>
                <w:shd w:val="clear" w:color="auto" w:fill="CCC0D9" w:themeFill="accent4" w:themeFillTint="66"/>
                <w:vAlign w:val="center"/>
              </w:tcPr>
              <w:p w14:paraId="093574B7" w14:textId="77777777" w:rsidR="00AB302A" w:rsidRPr="00AB302A" w:rsidRDefault="00B466E1" w:rsidP="00AB302A">
                <w:pPr>
                  <w:rPr>
                    <w:rFonts w:ascii="Arial" w:hAnsi="Arial" w:cs="Arial"/>
                    <w:sz w:val="12"/>
                  </w:rPr>
                </w:pPr>
                <w:r>
                  <w:rPr>
                    <w:rFonts w:ascii="MS Gothic" w:eastAsia="MS Gothic" w:hAnsi="MS Gothic" w:cs="Arial" w:hint="eastAsia"/>
                    <w:sz w:val="12"/>
                  </w:rPr>
                  <w:t>☐</w:t>
                </w:r>
              </w:p>
            </w:tc>
          </w:sdtContent>
        </w:sdt>
        <w:tc>
          <w:tcPr>
            <w:tcW w:w="443" w:type="dxa"/>
            <w:vAlign w:val="center"/>
          </w:tcPr>
          <w:p w14:paraId="62CB3A83" w14:textId="77777777" w:rsidR="00AB302A" w:rsidRPr="00AB302A" w:rsidRDefault="00AB302A" w:rsidP="00AB302A">
            <w:pPr>
              <w:rPr>
                <w:rFonts w:ascii="Arial" w:hAnsi="Arial" w:cs="Arial"/>
                <w:sz w:val="12"/>
              </w:rPr>
            </w:pPr>
            <w:r w:rsidRPr="00AB302A">
              <w:rPr>
                <w:rFonts w:ascii="Arial" w:hAnsi="Arial" w:cs="Arial"/>
                <w:sz w:val="12"/>
              </w:rPr>
              <w:t>nein</w:t>
            </w:r>
          </w:p>
        </w:tc>
      </w:tr>
    </w:tbl>
    <w:p w14:paraId="2EBBAB04" w14:textId="77777777" w:rsidR="00AB302A" w:rsidRDefault="00AB302A" w:rsidP="00AB302A"/>
    <w:p w14:paraId="709C7DD6" w14:textId="77777777" w:rsidR="00AB302A" w:rsidRDefault="00AB302A" w:rsidP="005253A2"/>
    <w:p w14:paraId="3E945C39" w14:textId="77777777" w:rsidR="0000544C" w:rsidRPr="0000544C" w:rsidRDefault="0000544C" w:rsidP="0000544C">
      <w:pPr>
        <w:pStyle w:val="Listenabsatz"/>
        <w:numPr>
          <w:ilvl w:val="0"/>
          <w:numId w:val="3"/>
        </w:numPr>
        <w:rPr>
          <w:rFonts w:ascii="Arial" w:hAnsi="Arial" w:cs="Arial"/>
          <w:b/>
        </w:rPr>
      </w:pPr>
      <w:r w:rsidRPr="0000544C">
        <w:rPr>
          <w:rFonts w:ascii="Arial" w:hAnsi="Arial" w:cs="Arial"/>
          <w:b/>
        </w:rPr>
        <w:t>Erklärung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2"/>
      </w:tblGrid>
      <w:tr w:rsidR="0000544C" w:rsidRPr="0000544C" w14:paraId="6EF90794" w14:textId="77777777" w:rsidTr="007B3FA1">
        <w:trPr>
          <w:trHeight w:val="332"/>
        </w:trPr>
        <w:tc>
          <w:tcPr>
            <w:tcW w:w="9063" w:type="dxa"/>
            <w:gridSpan w:val="2"/>
            <w:vAlign w:val="center"/>
          </w:tcPr>
          <w:p w14:paraId="5CA2DCAF" w14:textId="77777777" w:rsidR="0000544C" w:rsidRPr="007B3FA1" w:rsidRDefault="0000544C" w:rsidP="005253A2">
            <w:pPr>
              <w:rPr>
                <w:rFonts w:ascii="Arial" w:hAnsi="Arial" w:cs="Arial"/>
                <w:b/>
                <w:sz w:val="14"/>
              </w:rPr>
            </w:pPr>
            <w:r w:rsidRPr="007B3FA1">
              <w:rPr>
                <w:rFonts w:ascii="Arial" w:hAnsi="Arial" w:cs="Arial"/>
                <w:b/>
                <w:sz w:val="14"/>
              </w:rPr>
              <w:t>Ich erkläre hiermit, dass ich die vorstehenden Angaben nach bestem Wissen und Gewissen gemacht habe.</w:t>
            </w:r>
          </w:p>
        </w:tc>
      </w:tr>
      <w:tr w:rsidR="0000544C" w:rsidRPr="0000544C" w14:paraId="50550F37" w14:textId="77777777" w:rsidTr="00B466E1">
        <w:tc>
          <w:tcPr>
            <w:tcW w:w="4531" w:type="dxa"/>
            <w:shd w:val="clear" w:color="auto" w:fill="CCC0D9" w:themeFill="accent4" w:themeFillTint="66"/>
          </w:tcPr>
          <w:p w14:paraId="62A4A915" w14:textId="77777777" w:rsidR="0000544C" w:rsidRPr="0000544C" w:rsidRDefault="009155B5" w:rsidP="005253A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Ort, Darmstadt</w:t>
            </w:r>
          </w:p>
        </w:tc>
        <w:tc>
          <w:tcPr>
            <w:tcW w:w="4532" w:type="dxa"/>
            <w:shd w:val="clear" w:color="auto" w:fill="CCC0D9" w:themeFill="accent4" w:themeFillTint="66"/>
          </w:tcPr>
          <w:p w14:paraId="61F76F41" w14:textId="77777777" w:rsidR="0000544C" w:rsidRDefault="007B3FA1" w:rsidP="005253A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Unterschrift</w:t>
            </w:r>
          </w:p>
          <w:p w14:paraId="6C740EA4" w14:textId="77777777" w:rsidR="007B3FA1" w:rsidRDefault="007B3FA1" w:rsidP="005253A2">
            <w:pPr>
              <w:rPr>
                <w:rFonts w:ascii="Arial" w:hAnsi="Arial" w:cs="Arial"/>
              </w:rPr>
            </w:pPr>
          </w:p>
          <w:p w14:paraId="3B629759" w14:textId="77777777" w:rsidR="009155B5" w:rsidRPr="007B3FA1" w:rsidRDefault="009155B5" w:rsidP="005253A2">
            <w:pPr>
              <w:rPr>
                <w:rFonts w:ascii="Arial" w:hAnsi="Arial" w:cs="Arial"/>
              </w:rPr>
            </w:pPr>
          </w:p>
        </w:tc>
      </w:tr>
    </w:tbl>
    <w:p w14:paraId="6A35A1AC" w14:textId="77777777" w:rsidR="0000544C" w:rsidRDefault="0000544C" w:rsidP="005253A2"/>
    <w:sectPr w:rsidR="0000544C" w:rsidSect="00044266">
      <w:headerReference w:type="default" r:id="rId8"/>
      <w:footerReference w:type="default" r:id="rId9"/>
      <w:pgSz w:w="11907" w:h="16839"/>
      <w:pgMar w:top="1417" w:right="1417" w:bottom="1134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30F04" w14:textId="77777777" w:rsidR="006A7D7E" w:rsidRDefault="006A7D7E">
      <w:r>
        <w:separator/>
      </w:r>
    </w:p>
  </w:endnote>
  <w:endnote w:type="continuationSeparator" w:id="0">
    <w:p w14:paraId="01FAE787" w14:textId="77777777" w:rsidR="006A7D7E" w:rsidRDefault="006A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427C" w14:textId="77777777" w:rsidR="00E17395" w:rsidRDefault="00E17395">
    <w:pPr>
      <w:pStyle w:val="Fuzeile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Seite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 w:rsidR="00B466E1">
      <w:rPr>
        <w:b/>
        <w:bCs/>
        <w:noProof/>
        <w:sz w:val="20"/>
        <w:szCs w:val="20"/>
      </w:rPr>
      <w:t>1</w:t>
    </w:r>
    <w:r>
      <w:rPr>
        <w:b/>
        <w:bCs/>
        <w:sz w:val="20"/>
        <w:szCs w:val="20"/>
      </w:rPr>
      <w:fldChar w:fldCharType="end"/>
    </w:r>
    <w:r>
      <w:rPr>
        <w:b/>
        <w:bCs/>
        <w:sz w:val="20"/>
        <w:szCs w:val="20"/>
      </w:rPr>
      <w:t xml:space="preserve"> von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NUMPAGES </w:instrText>
    </w:r>
    <w:r>
      <w:rPr>
        <w:b/>
        <w:bCs/>
        <w:sz w:val="20"/>
        <w:szCs w:val="20"/>
      </w:rPr>
      <w:fldChar w:fldCharType="separate"/>
    </w:r>
    <w:r w:rsidR="00B466E1">
      <w:rPr>
        <w:b/>
        <w:bCs/>
        <w:noProof/>
        <w:sz w:val="20"/>
        <w:szCs w:val="20"/>
      </w:rPr>
      <w:t>2</w:t>
    </w:r>
    <w:r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806A" w14:textId="77777777" w:rsidR="006A7D7E" w:rsidRDefault="006A7D7E">
      <w:r>
        <w:separator/>
      </w:r>
    </w:p>
  </w:footnote>
  <w:footnote w:type="continuationSeparator" w:id="0">
    <w:p w14:paraId="596009BB" w14:textId="77777777" w:rsidR="006A7D7E" w:rsidRDefault="006A7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3C41" w14:textId="6D64AD44" w:rsidR="00E17395" w:rsidRDefault="00262E5B" w:rsidP="00694E94">
    <w:pPr>
      <w:pStyle w:val="Kopfzeile"/>
      <w:jc w:val="right"/>
    </w:pPr>
    <w:r>
      <w:rPr>
        <w:noProof/>
      </w:rPr>
      <w:drawing>
        <wp:inline distT="0" distB="0" distL="0" distR="0" wp14:anchorId="4A580183" wp14:editId="2D3EE984">
          <wp:extent cx="2750820" cy="1150620"/>
          <wp:effectExtent l="0" t="0" r="0" b="0"/>
          <wp:docPr id="177700993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009934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63F"/>
    <w:multiLevelType w:val="hybridMultilevel"/>
    <w:tmpl w:val="A87403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37B67"/>
    <w:multiLevelType w:val="hybridMultilevel"/>
    <w:tmpl w:val="C4DCCE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46EF6"/>
    <w:multiLevelType w:val="hybridMultilevel"/>
    <w:tmpl w:val="A87403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663217">
    <w:abstractNumId w:val="2"/>
  </w:num>
  <w:num w:numId="2" w16cid:durableId="2009363837">
    <w:abstractNumId w:val="0"/>
  </w:num>
  <w:num w:numId="3" w16cid:durableId="1890265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FAA"/>
    <w:rsid w:val="0000544C"/>
    <w:rsid w:val="00044266"/>
    <w:rsid w:val="00070B70"/>
    <w:rsid w:val="00232C6C"/>
    <w:rsid w:val="0023765F"/>
    <w:rsid w:val="00262E5B"/>
    <w:rsid w:val="00263EA8"/>
    <w:rsid w:val="002B43DD"/>
    <w:rsid w:val="00415FAA"/>
    <w:rsid w:val="004A2F70"/>
    <w:rsid w:val="004C3E14"/>
    <w:rsid w:val="004D3AF6"/>
    <w:rsid w:val="004D3EB7"/>
    <w:rsid w:val="005253A2"/>
    <w:rsid w:val="00551215"/>
    <w:rsid w:val="00597A46"/>
    <w:rsid w:val="005A72AB"/>
    <w:rsid w:val="00656030"/>
    <w:rsid w:val="00667026"/>
    <w:rsid w:val="006700EB"/>
    <w:rsid w:val="00694E94"/>
    <w:rsid w:val="006A2336"/>
    <w:rsid w:val="006A7D7E"/>
    <w:rsid w:val="00726462"/>
    <w:rsid w:val="0074247E"/>
    <w:rsid w:val="007B3FA1"/>
    <w:rsid w:val="007E5274"/>
    <w:rsid w:val="0082443E"/>
    <w:rsid w:val="00866B62"/>
    <w:rsid w:val="0088677C"/>
    <w:rsid w:val="008B6F44"/>
    <w:rsid w:val="008D5720"/>
    <w:rsid w:val="008F0B36"/>
    <w:rsid w:val="009145FD"/>
    <w:rsid w:val="009155B5"/>
    <w:rsid w:val="00930A7A"/>
    <w:rsid w:val="00933C76"/>
    <w:rsid w:val="00957320"/>
    <w:rsid w:val="009624FC"/>
    <w:rsid w:val="00966052"/>
    <w:rsid w:val="00967F99"/>
    <w:rsid w:val="00973C09"/>
    <w:rsid w:val="00993D09"/>
    <w:rsid w:val="009D6400"/>
    <w:rsid w:val="00A60344"/>
    <w:rsid w:val="00AB1E27"/>
    <w:rsid w:val="00AB302A"/>
    <w:rsid w:val="00AC4586"/>
    <w:rsid w:val="00AF04F2"/>
    <w:rsid w:val="00B26520"/>
    <w:rsid w:val="00B466E1"/>
    <w:rsid w:val="00B71A3C"/>
    <w:rsid w:val="00B73F78"/>
    <w:rsid w:val="00BE49D7"/>
    <w:rsid w:val="00C21075"/>
    <w:rsid w:val="00C338D5"/>
    <w:rsid w:val="00C4536A"/>
    <w:rsid w:val="00C76D68"/>
    <w:rsid w:val="00C95A0C"/>
    <w:rsid w:val="00CD1262"/>
    <w:rsid w:val="00CD34DB"/>
    <w:rsid w:val="00CF6CB7"/>
    <w:rsid w:val="00D24C3F"/>
    <w:rsid w:val="00D5093A"/>
    <w:rsid w:val="00D83DBC"/>
    <w:rsid w:val="00DA705C"/>
    <w:rsid w:val="00DA752E"/>
    <w:rsid w:val="00DF02B8"/>
    <w:rsid w:val="00E17395"/>
    <w:rsid w:val="00EB5A17"/>
    <w:rsid w:val="00EE649E"/>
    <w:rsid w:val="00F10A62"/>
    <w:rsid w:val="00F13762"/>
    <w:rsid w:val="00F674BA"/>
    <w:rsid w:val="00F770A0"/>
    <w:rsid w:val="00FB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43A91E"/>
  <w15:docId w15:val="{3B1A4300-595B-45A9-9D7C-F2957209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rFonts w:ascii="Century Gothic" w:hAnsi="Century Gothic" w:cs="Century Gothic"/>
      <w:b/>
      <w:bCs/>
      <w:color w:val="333399"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paragraph" w:styleId="Textkrper">
    <w:name w:val="Body Text"/>
    <w:basedOn w:val="Standard"/>
    <w:rPr>
      <w:rFonts w:ascii="Arial" w:hAnsi="Arial" w:cs="Arial"/>
      <w:sz w:val="22"/>
      <w:szCs w:val="22"/>
    </w:rPr>
  </w:style>
  <w:style w:type="paragraph" w:styleId="Textkrper2">
    <w:name w:val="Body Text 2"/>
    <w:basedOn w:val="Standard"/>
    <w:pPr>
      <w:ind w:left="2160"/>
    </w:pPr>
    <w:rPr>
      <w:i/>
      <w:sz w:val="22"/>
      <w:szCs w:val="22"/>
    </w:rPr>
  </w:style>
  <w:style w:type="table" w:customStyle="1" w:styleId="NormaleTabelle1">
    <w:name w:val="Normale Tabelle1"/>
    <w:semiHidden/>
    <w:rPr>
      <w:lang w:val="de-DE" w:eastAsia="de-DE" w:bidi="de-D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Raster">
    <w:name w:val="Tabelle Raster"/>
    <w:basedOn w:val="NormaleTabelle"/>
    <w:rPr>
      <w:lang w:val="de-DE" w:eastAsia="de-DE" w:bidi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415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694E94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DA752E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5732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66E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66E1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.funk\AppData\Roaming\Microsoft\Templates\Formular%20mit%20pers&#246;nlichen%20Daten%20f&#252;r%20die%20Reis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BB624E-A70E-4C09-8CF7-6E22A7674A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mit persönlichen Daten für die Reise</Template>
  <TotalTime>0</TotalTime>
  <Pages>2</Pages>
  <Words>238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Drucken Sie dieses Formular, und nehmen Sie eine Kopie auf die Reise mit</vt:lpstr>
    </vt:vector>
  </TitlesOfParts>
  <Manager/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Funk, Petra</dc:creator>
  <cp:keywords/>
  <dc:description/>
  <cp:lastModifiedBy>Funk, Petra</cp:lastModifiedBy>
  <cp:revision>18</cp:revision>
  <cp:lastPrinted>2021-11-18T10:23:00Z</cp:lastPrinted>
  <dcterms:created xsi:type="dcterms:W3CDTF">2021-10-29T07:29:00Z</dcterms:created>
  <dcterms:modified xsi:type="dcterms:W3CDTF">2026-05-13T09:57:00Z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TC060884941031</vt:lpwstr>
  </property>
</Properties>
</file>